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965E2" w14:textId="77777777" w:rsidR="00047FAD" w:rsidRDefault="003F2DB4">
      <w:pPr>
        <w:pStyle w:val="Default"/>
        <w:jc w:val="center"/>
      </w:pPr>
      <w:r>
        <w:rPr>
          <w:b/>
          <w:sz w:val="28"/>
        </w:rPr>
        <w:t>ZGŁOSZENIE ZAMIARU USUNIĘCIA DRZEWA LUB DRZEW</w:t>
      </w:r>
    </w:p>
    <w:p w14:paraId="2D6639F6" w14:textId="77777777" w:rsidR="00047FAD" w:rsidRDefault="00047FAD">
      <w:pPr>
        <w:pStyle w:val="Default"/>
        <w:rPr>
          <w:b/>
          <w:sz w:val="28"/>
        </w:rPr>
      </w:pPr>
    </w:p>
    <w:tbl>
      <w:tblPr>
        <w:tblW w:w="903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5493"/>
      </w:tblGrid>
      <w:tr w:rsidR="00047FAD" w14:paraId="6F342304" w14:textId="77777777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684F" w14:textId="77777777" w:rsidR="00047FAD" w:rsidRDefault="00047FAD">
            <w:pPr>
              <w:pStyle w:val="Default"/>
              <w:rPr>
                <w:b/>
                <w:sz w:val="23"/>
              </w:rPr>
            </w:pPr>
          </w:p>
        </w:tc>
        <w:tc>
          <w:tcPr>
            <w:tcW w:w="5493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085A8" w14:textId="77777777" w:rsidR="00047FAD" w:rsidRDefault="003F2DB4">
            <w:pPr>
              <w:pStyle w:val="Default"/>
            </w:pPr>
            <w:r>
              <w:rPr>
                <w:b/>
                <w:bCs/>
                <w:sz w:val="23"/>
              </w:rPr>
              <w:t>Wójt Gminy Sztutowo</w:t>
            </w:r>
          </w:p>
          <w:p w14:paraId="71E4212B" w14:textId="77777777" w:rsidR="00047FAD" w:rsidRDefault="003F2DB4">
            <w:pPr>
              <w:pStyle w:val="Default"/>
            </w:pPr>
            <w:r>
              <w:rPr>
                <w:sz w:val="23"/>
              </w:rPr>
              <w:t>ul. Gdańska 55</w:t>
            </w:r>
          </w:p>
          <w:p w14:paraId="57D97617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>82-110 Sztutowo</w:t>
            </w:r>
          </w:p>
          <w:p w14:paraId="4C944551" w14:textId="77777777" w:rsidR="00047FAD" w:rsidRDefault="00047FAD">
            <w:pPr>
              <w:pStyle w:val="Default"/>
            </w:pPr>
          </w:p>
        </w:tc>
      </w:tr>
      <w:tr w:rsidR="00047FAD" w14:paraId="30F84AF7" w14:textId="77777777">
        <w:tblPrEx>
          <w:tblCellMar>
            <w:top w:w="0" w:type="dxa"/>
            <w:bottom w:w="0" w:type="dxa"/>
          </w:tblCellMar>
        </w:tblPrEx>
        <w:trPr>
          <w:trHeight w:val="242"/>
          <w:jc w:val="center"/>
        </w:trPr>
        <w:tc>
          <w:tcPr>
            <w:tcW w:w="9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0548D" w14:textId="77777777" w:rsidR="00047FAD" w:rsidRDefault="003F2DB4">
            <w:pPr>
              <w:pStyle w:val="Default"/>
              <w:rPr>
                <w:b/>
                <w:sz w:val="23"/>
              </w:rPr>
            </w:pPr>
            <w:r>
              <w:rPr>
                <w:b/>
                <w:sz w:val="23"/>
              </w:rPr>
              <w:t>WNIOSKODAWCA</w:t>
            </w:r>
          </w:p>
          <w:p w14:paraId="5F28880D" w14:textId="77777777" w:rsidR="00047FAD" w:rsidRDefault="003F2DB4">
            <w:pPr>
              <w:pStyle w:val="Default"/>
              <w:rPr>
                <w:i/>
                <w:sz w:val="23"/>
              </w:rPr>
            </w:pPr>
            <w:r>
              <w:rPr>
                <w:i/>
                <w:sz w:val="23"/>
              </w:rPr>
              <w:t>Wypełnia właściciel nieruchomości, z której planowane jest usunięcie drzewa lub drzew</w:t>
            </w:r>
          </w:p>
        </w:tc>
      </w:tr>
      <w:tr w:rsidR="00047FAD" w14:paraId="6ED1987D" w14:textId="77777777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C351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>Imię i nazwisko</w:t>
            </w:r>
          </w:p>
          <w:p w14:paraId="5B31CF3E" w14:textId="77777777" w:rsidR="00047FAD" w:rsidRDefault="00047FAD">
            <w:pPr>
              <w:pStyle w:val="Default"/>
              <w:rPr>
                <w:sz w:val="23"/>
              </w:rPr>
            </w:pP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86F0B" w14:textId="77777777" w:rsidR="00047FAD" w:rsidRDefault="00047FAD">
            <w:pPr>
              <w:pStyle w:val="Default"/>
              <w:rPr>
                <w:sz w:val="23"/>
              </w:rPr>
            </w:pPr>
          </w:p>
          <w:p w14:paraId="0FF8B398" w14:textId="77777777" w:rsidR="00047FAD" w:rsidRDefault="00047FAD">
            <w:pPr>
              <w:pStyle w:val="Default"/>
              <w:rPr>
                <w:sz w:val="23"/>
              </w:rPr>
            </w:pPr>
          </w:p>
          <w:p w14:paraId="530E8358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2BB9EE30" w14:textId="77777777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E539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 xml:space="preserve">Adres </w:t>
            </w:r>
            <w:r>
              <w:rPr>
                <w:sz w:val="23"/>
              </w:rPr>
              <w:t>zamieszkania</w:t>
            </w:r>
          </w:p>
          <w:p w14:paraId="510DB89D" w14:textId="77777777" w:rsidR="00047FAD" w:rsidRDefault="00047FAD">
            <w:pPr>
              <w:pStyle w:val="Default"/>
              <w:rPr>
                <w:sz w:val="23"/>
              </w:rPr>
            </w:pPr>
          </w:p>
          <w:p w14:paraId="16703116" w14:textId="77777777" w:rsidR="00047FAD" w:rsidRDefault="00047FAD">
            <w:pPr>
              <w:pStyle w:val="Default"/>
              <w:rPr>
                <w:sz w:val="23"/>
              </w:rPr>
            </w:pP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17C87F" w14:textId="77777777" w:rsidR="00047FAD" w:rsidRDefault="00047FAD">
            <w:pPr>
              <w:pStyle w:val="Default"/>
              <w:rPr>
                <w:sz w:val="23"/>
              </w:rPr>
            </w:pPr>
          </w:p>
          <w:p w14:paraId="5073901F" w14:textId="77777777" w:rsidR="00047FAD" w:rsidRDefault="00047FAD">
            <w:pPr>
              <w:pStyle w:val="Default"/>
              <w:rPr>
                <w:sz w:val="23"/>
              </w:rPr>
            </w:pPr>
          </w:p>
          <w:p w14:paraId="7C6CC2E2" w14:textId="77777777" w:rsidR="00047FAD" w:rsidRDefault="00047FAD">
            <w:pPr>
              <w:pStyle w:val="Default"/>
              <w:rPr>
                <w:sz w:val="23"/>
              </w:rPr>
            </w:pPr>
          </w:p>
          <w:p w14:paraId="737D5F32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2904D139" w14:textId="77777777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6601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 xml:space="preserve">Adres korespondencyjny </w:t>
            </w:r>
          </w:p>
          <w:p w14:paraId="129D018B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>(gdy inny niż adres zamieszkania)</w:t>
            </w:r>
          </w:p>
          <w:p w14:paraId="2C50E86C" w14:textId="77777777" w:rsidR="00047FAD" w:rsidRDefault="00047FAD">
            <w:pPr>
              <w:pStyle w:val="Default"/>
              <w:rPr>
                <w:sz w:val="23"/>
              </w:rPr>
            </w:pP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1302E" w14:textId="77777777" w:rsidR="00047FAD" w:rsidRDefault="00047FAD">
            <w:pPr>
              <w:pStyle w:val="Default"/>
              <w:rPr>
                <w:sz w:val="23"/>
              </w:rPr>
            </w:pPr>
          </w:p>
          <w:p w14:paraId="5DD23059" w14:textId="77777777" w:rsidR="00047FAD" w:rsidRDefault="00047FAD">
            <w:pPr>
              <w:pStyle w:val="Default"/>
              <w:rPr>
                <w:sz w:val="23"/>
              </w:rPr>
            </w:pPr>
          </w:p>
          <w:p w14:paraId="6395A5CA" w14:textId="77777777" w:rsidR="00047FAD" w:rsidRDefault="00047FAD">
            <w:pPr>
              <w:pStyle w:val="Default"/>
              <w:rPr>
                <w:sz w:val="23"/>
              </w:rPr>
            </w:pPr>
          </w:p>
          <w:p w14:paraId="7F061FF4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759091D0" w14:textId="77777777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3BAB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 xml:space="preserve">Telefon kontaktowy </w:t>
            </w:r>
          </w:p>
          <w:p w14:paraId="4D8CDF4B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>(nieobowiązkowo)</w:t>
            </w:r>
          </w:p>
          <w:p w14:paraId="305F27B9" w14:textId="77777777" w:rsidR="00047FAD" w:rsidRDefault="00047FAD">
            <w:pPr>
              <w:pStyle w:val="Default"/>
              <w:rPr>
                <w:sz w:val="23"/>
              </w:rPr>
            </w:pP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3B820" w14:textId="77777777" w:rsidR="00047FAD" w:rsidRDefault="00047FAD">
            <w:pPr>
              <w:pStyle w:val="Default"/>
              <w:rPr>
                <w:sz w:val="23"/>
              </w:rPr>
            </w:pPr>
          </w:p>
          <w:p w14:paraId="513B8E3F" w14:textId="77777777" w:rsidR="00047FAD" w:rsidRDefault="00047FAD">
            <w:pPr>
              <w:pStyle w:val="Default"/>
              <w:rPr>
                <w:sz w:val="23"/>
              </w:rPr>
            </w:pPr>
          </w:p>
          <w:p w14:paraId="74CCF2EE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073854FB" w14:textId="77777777">
        <w:tblPrEx>
          <w:tblCellMar>
            <w:top w:w="0" w:type="dxa"/>
            <w:bottom w:w="0" w:type="dxa"/>
          </w:tblCellMar>
        </w:tblPrEx>
        <w:trPr>
          <w:trHeight w:val="242"/>
          <w:jc w:val="center"/>
        </w:trPr>
        <w:tc>
          <w:tcPr>
            <w:tcW w:w="9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D46B" w14:textId="77777777" w:rsidR="00047FAD" w:rsidRDefault="003F2DB4">
            <w:pPr>
              <w:pStyle w:val="Default"/>
              <w:rPr>
                <w:b/>
                <w:sz w:val="23"/>
              </w:rPr>
            </w:pPr>
            <w:r>
              <w:rPr>
                <w:b/>
                <w:sz w:val="23"/>
              </w:rPr>
              <w:t>PEŁNOMOCNIK WNIOSKODAWCY</w:t>
            </w:r>
          </w:p>
          <w:p w14:paraId="407FF073" w14:textId="77777777" w:rsidR="00047FAD" w:rsidRDefault="003F2DB4">
            <w:pPr>
              <w:pStyle w:val="Default"/>
              <w:rPr>
                <w:i/>
                <w:sz w:val="23"/>
              </w:rPr>
            </w:pPr>
            <w:r>
              <w:rPr>
                <w:i/>
                <w:sz w:val="23"/>
              </w:rPr>
              <w:t>Wypełnić, gdy wnioskodawca ustanowił pełnomocnika</w:t>
            </w:r>
          </w:p>
        </w:tc>
      </w:tr>
      <w:tr w:rsidR="00047FAD" w14:paraId="48DC0419" w14:textId="77777777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D590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>Imię i nazwisko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DA783" w14:textId="77777777" w:rsidR="00047FAD" w:rsidRDefault="00047FAD">
            <w:pPr>
              <w:pStyle w:val="Default"/>
              <w:rPr>
                <w:sz w:val="23"/>
              </w:rPr>
            </w:pPr>
          </w:p>
          <w:p w14:paraId="5E004140" w14:textId="77777777" w:rsidR="00047FAD" w:rsidRDefault="00047FAD">
            <w:pPr>
              <w:pStyle w:val="Default"/>
              <w:rPr>
                <w:sz w:val="23"/>
              </w:rPr>
            </w:pPr>
          </w:p>
          <w:p w14:paraId="4AD42D55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6CB71B39" w14:textId="77777777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1457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 xml:space="preserve">Adres </w:t>
            </w:r>
            <w:r>
              <w:rPr>
                <w:sz w:val="23"/>
              </w:rPr>
              <w:t>korespondencyjny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971E9B" w14:textId="77777777" w:rsidR="00047FAD" w:rsidRDefault="00047FAD">
            <w:pPr>
              <w:pStyle w:val="Default"/>
              <w:rPr>
                <w:sz w:val="23"/>
              </w:rPr>
            </w:pPr>
          </w:p>
          <w:p w14:paraId="4B7DE159" w14:textId="77777777" w:rsidR="00047FAD" w:rsidRDefault="00047FAD">
            <w:pPr>
              <w:pStyle w:val="Default"/>
              <w:rPr>
                <w:sz w:val="23"/>
              </w:rPr>
            </w:pPr>
          </w:p>
          <w:p w14:paraId="373AE049" w14:textId="77777777" w:rsidR="00047FAD" w:rsidRDefault="00047FAD">
            <w:pPr>
              <w:pStyle w:val="Default"/>
              <w:rPr>
                <w:sz w:val="23"/>
              </w:rPr>
            </w:pPr>
          </w:p>
          <w:p w14:paraId="68BB18E6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4C18B63F" w14:textId="77777777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5A95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 xml:space="preserve">Telefon kontaktowy </w:t>
            </w:r>
          </w:p>
          <w:p w14:paraId="544BF027" w14:textId="77777777" w:rsidR="00047FAD" w:rsidRDefault="003F2DB4">
            <w:pPr>
              <w:pStyle w:val="Default"/>
              <w:rPr>
                <w:sz w:val="23"/>
              </w:rPr>
            </w:pPr>
            <w:r>
              <w:rPr>
                <w:sz w:val="23"/>
              </w:rPr>
              <w:t>(nieobowiązkowo)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E2D6" w14:textId="77777777" w:rsidR="00047FAD" w:rsidRDefault="00047FAD">
            <w:pPr>
              <w:pStyle w:val="Default"/>
              <w:rPr>
                <w:sz w:val="23"/>
              </w:rPr>
            </w:pPr>
          </w:p>
          <w:p w14:paraId="0732D6FB" w14:textId="77777777" w:rsidR="00047FAD" w:rsidRDefault="00047FAD">
            <w:pPr>
              <w:pStyle w:val="Default"/>
              <w:rPr>
                <w:sz w:val="23"/>
              </w:rPr>
            </w:pPr>
          </w:p>
          <w:p w14:paraId="446E073E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099512A6" w14:textId="77777777">
        <w:tblPrEx>
          <w:tblCellMar>
            <w:top w:w="0" w:type="dxa"/>
            <w:bottom w:w="0" w:type="dxa"/>
          </w:tblCellMar>
        </w:tblPrEx>
        <w:trPr>
          <w:trHeight w:val="661"/>
          <w:jc w:val="center"/>
        </w:trPr>
        <w:tc>
          <w:tcPr>
            <w:tcW w:w="9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6C8B" w14:textId="77777777" w:rsidR="00047FAD" w:rsidRDefault="003F2DB4">
            <w:pPr>
              <w:pStyle w:val="Default"/>
            </w:pPr>
            <w:r>
              <w:rPr>
                <w:b/>
                <w:sz w:val="23"/>
              </w:rPr>
              <w:t>DANE NIERUCHOMOŚCI, Z KTÓREJ PLANOWANE JEST USUNIĘCIE DRZEWA LUB DRZEW</w:t>
            </w:r>
          </w:p>
        </w:tc>
      </w:tr>
      <w:tr w:rsidR="00047FAD" w14:paraId="544125A1" w14:textId="77777777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9316A" w14:textId="77777777" w:rsidR="00047FAD" w:rsidRDefault="003F2DB4">
            <w:pPr>
              <w:pStyle w:val="Default"/>
              <w:rPr>
                <w:bCs/>
                <w:sz w:val="23"/>
              </w:rPr>
            </w:pPr>
            <w:r>
              <w:rPr>
                <w:bCs/>
                <w:sz w:val="23"/>
              </w:rPr>
              <w:t>Adres działki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7173" w14:textId="77777777" w:rsidR="00047FAD" w:rsidRDefault="00047FAD">
            <w:pPr>
              <w:pStyle w:val="Default"/>
              <w:rPr>
                <w:sz w:val="23"/>
              </w:rPr>
            </w:pPr>
          </w:p>
          <w:p w14:paraId="66B1F642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7A9B50A9" w14:textId="77777777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D81A7" w14:textId="77777777" w:rsidR="00047FAD" w:rsidRDefault="003F2DB4">
            <w:pPr>
              <w:pStyle w:val="Default"/>
              <w:rPr>
                <w:bCs/>
                <w:sz w:val="23"/>
              </w:rPr>
            </w:pPr>
            <w:r>
              <w:rPr>
                <w:bCs/>
                <w:sz w:val="23"/>
              </w:rPr>
              <w:t>Nr działki/działek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3E0A6" w14:textId="77777777" w:rsidR="00047FAD" w:rsidRDefault="00047FAD">
            <w:pPr>
              <w:pStyle w:val="Default"/>
              <w:rPr>
                <w:sz w:val="23"/>
              </w:rPr>
            </w:pPr>
          </w:p>
          <w:p w14:paraId="427E193F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3AEE9C46" w14:textId="77777777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6E3D" w14:textId="77777777" w:rsidR="00047FAD" w:rsidRDefault="003F2DB4">
            <w:pPr>
              <w:pStyle w:val="Default"/>
              <w:rPr>
                <w:bCs/>
                <w:sz w:val="23"/>
              </w:rPr>
            </w:pPr>
            <w:r>
              <w:rPr>
                <w:bCs/>
                <w:sz w:val="23"/>
              </w:rPr>
              <w:t>Obręb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E3F7" w14:textId="77777777" w:rsidR="00047FAD" w:rsidRDefault="00047FAD">
            <w:pPr>
              <w:pStyle w:val="Default"/>
              <w:rPr>
                <w:sz w:val="23"/>
              </w:rPr>
            </w:pPr>
          </w:p>
          <w:p w14:paraId="25655159" w14:textId="77777777" w:rsidR="00047FAD" w:rsidRDefault="00047FAD">
            <w:pPr>
              <w:pStyle w:val="Default"/>
              <w:rPr>
                <w:sz w:val="23"/>
              </w:rPr>
            </w:pPr>
          </w:p>
        </w:tc>
      </w:tr>
      <w:tr w:rsidR="00047FAD" w14:paraId="5C9E5D9C" w14:textId="77777777">
        <w:tblPrEx>
          <w:tblCellMar>
            <w:top w:w="0" w:type="dxa"/>
            <w:bottom w:w="0" w:type="dxa"/>
          </w:tblCellMar>
        </w:tblPrEx>
        <w:trPr>
          <w:trHeight w:val="245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DF435" w14:textId="77777777" w:rsidR="00047FAD" w:rsidRDefault="003F2DB4">
            <w:pPr>
              <w:pStyle w:val="Default"/>
              <w:shd w:val="clear" w:color="auto" w:fill="D0CECE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CZYTELNY PODPIS </w:t>
            </w:r>
          </w:p>
          <w:p w14:paraId="39BE79BC" w14:textId="77777777" w:rsidR="00047FAD" w:rsidRDefault="003F2DB4">
            <w:pPr>
              <w:pStyle w:val="Default"/>
              <w:shd w:val="clear" w:color="auto" w:fill="D0CECE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WNIOSKODAWCY </w:t>
            </w:r>
          </w:p>
          <w:p w14:paraId="5B50EB1A" w14:textId="77777777" w:rsidR="00047FAD" w:rsidRDefault="003F2DB4">
            <w:pPr>
              <w:pStyle w:val="Default"/>
              <w:shd w:val="clear" w:color="auto" w:fill="D0CECE"/>
              <w:rPr>
                <w:b/>
                <w:sz w:val="23"/>
              </w:rPr>
            </w:pPr>
            <w:r>
              <w:rPr>
                <w:b/>
                <w:sz w:val="23"/>
              </w:rPr>
              <w:t>LUB PEŁNOMOCNIKA</w:t>
            </w:r>
          </w:p>
          <w:p w14:paraId="4A581B10" w14:textId="77777777" w:rsidR="00047FAD" w:rsidRDefault="00047FAD">
            <w:pPr>
              <w:pStyle w:val="Default"/>
              <w:rPr>
                <w:b/>
                <w:sz w:val="23"/>
              </w:rPr>
            </w:pP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30DC1" w14:textId="77777777" w:rsidR="00047FAD" w:rsidRDefault="00047FAD">
            <w:pPr>
              <w:pStyle w:val="Default"/>
              <w:rPr>
                <w:b/>
                <w:sz w:val="23"/>
              </w:rPr>
            </w:pPr>
          </w:p>
          <w:p w14:paraId="43036FE4" w14:textId="77777777" w:rsidR="00047FAD" w:rsidRDefault="00047FAD">
            <w:pPr>
              <w:pStyle w:val="Default"/>
              <w:rPr>
                <w:b/>
                <w:sz w:val="23"/>
              </w:rPr>
            </w:pPr>
          </w:p>
          <w:p w14:paraId="75E8624E" w14:textId="77777777" w:rsidR="00047FAD" w:rsidRDefault="00047FAD">
            <w:pPr>
              <w:pStyle w:val="Default"/>
              <w:rPr>
                <w:b/>
                <w:sz w:val="23"/>
              </w:rPr>
            </w:pPr>
          </w:p>
          <w:p w14:paraId="6F103A6D" w14:textId="77777777" w:rsidR="00047FAD" w:rsidRDefault="00047FAD">
            <w:pPr>
              <w:pStyle w:val="Default"/>
              <w:rPr>
                <w:b/>
                <w:sz w:val="23"/>
              </w:rPr>
            </w:pPr>
          </w:p>
        </w:tc>
      </w:tr>
    </w:tbl>
    <w:p w14:paraId="427A06CF" w14:textId="77777777" w:rsidR="00047FAD" w:rsidRDefault="00047FAD">
      <w:pPr>
        <w:pStyle w:val="Default"/>
        <w:rPr>
          <w:b/>
          <w:sz w:val="23"/>
        </w:rPr>
      </w:pPr>
    </w:p>
    <w:p w14:paraId="5E640492" w14:textId="77777777" w:rsidR="00047FAD" w:rsidRDefault="003F2DB4">
      <w:pPr>
        <w:pStyle w:val="Default"/>
        <w:rPr>
          <w:b/>
          <w:sz w:val="23"/>
        </w:rPr>
      </w:pPr>
      <w:r>
        <w:rPr>
          <w:b/>
          <w:sz w:val="23"/>
        </w:rPr>
        <w:t>OBOWIĄZKOWY ZAŁĄCZNIK DO ZGŁOSZENIA:</w:t>
      </w:r>
    </w:p>
    <w:p w14:paraId="3E1038EB" w14:textId="77777777" w:rsidR="00047FAD" w:rsidRDefault="00047FAD">
      <w:pPr>
        <w:pStyle w:val="Default"/>
        <w:rPr>
          <w:b/>
          <w:sz w:val="23"/>
        </w:rPr>
      </w:pPr>
    </w:p>
    <w:p w14:paraId="0F646E15" w14:textId="77777777" w:rsidR="00047FAD" w:rsidRDefault="003F2DB4">
      <w:pPr>
        <w:pStyle w:val="Default"/>
        <w:numPr>
          <w:ilvl w:val="0"/>
          <w:numId w:val="4"/>
        </w:numPr>
        <w:jc w:val="both"/>
        <w:rPr>
          <w:sz w:val="23"/>
        </w:rPr>
      </w:pPr>
      <w:r>
        <w:rPr>
          <w:sz w:val="23"/>
        </w:rPr>
        <w:t>Rysunek lub mapka określający usytuowanie na nieruchomości drzewa lub drzew planowanych do usunięcia.</w:t>
      </w:r>
    </w:p>
    <w:p w14:paraId="1ADFE5E3" w14:textId="77777777" w:rsidR="00047FAD" w:rsidRDefault="00047FAD">
      <w:pPr>
        <w:pStyle w:val="Default"/>
      </w:pPr>
    </w:p>
    <w:p w14:paraId="1A82E92B" w14:textId="77777777" w:rsidR="00047FAD" w:rsidRDefault="00047FAD">
      <w:pPr>
        <w:pStyle w:val="Default"/>
      </w:pPr>
    </w:p>
    <w:p w14:paraId="2B37D6D6" w14:textId="77777777" w:rsidR="00047FAD" w:rsidRDefault="003F2DB4">
      <w:pPr>
        <w:pStyle w:val="Default"/>
      </w:pPr>
      <w:r>
        <w:lastRenderedPageBreak/>
        <w:t xml:space="preserve"> </w:t>
      </w:r>
      <w:r>
        <w:rPr>
          <w:b/>
          <w:sz w:val="20"/>
        </w:rPr>
        <w:t>Pouczenie</w:t>
      </w:r>
      <w:r>
        <w:rPr>
          <w:sz w:val="20"/>
        </w:rPr>
        <w:t>:</w:t>
      </w:r>
    </w:p>
    <w:p w14:paraId="18399CC5" w14:textId="77777777" w:rsidR="00047FAD" w:rsidRDefault="003F2DB4">
      <w:pPr>
        <w:pStyle w:val="Default"/>
        <w:numPr>
          <w:ilvl w:val="0"/>
          <w:numId w:val="5"/>
        </w:numPr>
        <w:jc w:val="both"/>
        <w:rPr>
          <w:sz w:val="20"/>
        </w:rPr>
      </w:pPr>
      <w:r>
        <w:rPr>
          <w:sz w:val="20"/>
        </w:rPr>
        <w:t>Zgłoszeniu nie podlegają drzewa, których obwody pni na wysokości 5 cm nie przekracza:</w:t>
      </w:r>
    </w:p>
    <w:p w14:paraId="754000EA" w14:textId="77777777" w:rsidR="00047FAD" w:rsidRDefault="003F2DB4">
      <w:pPr>
        <w:pStyle w:val="Default"/>
        <w:ind w:left="720"/>
        <w:jc w:val="both"/>
        <w:rPr>
          <w:sz w:val="20"/>
        </w:rPr>
      </w:pPr>
      <w:r>
        <w:rPr>
          <w:sz w:val="20"/>
        </w:rPr>
        <w:t>a) 80 cm – w przypadku topoli, wierzby, klonu jesionolistnego oraz klonu srebrzystego,</w:t>
      </w:r>
    </w:p>
    <w:p w14:paraId="336FF88F" w14:textId="77777777" w:rsidR="00047FAD" w:rsidRDefault="003F2DB4">
      <w:pPr>
        <w:pStyle w:val="Default"/>
        <w:ind w:left="720"/>
        <w:jc w:val="both"/>
        <w:rPr>
          <w:sz w:val="20"/>
        </w:rPr>
      </w:pPr>
      <w:r>
        <w:rPr>
          <w:sz w:val="20"/>
        </w:rPr>
        <w:t xml:space="preserve">b) 65 cm – w przypadku kasztanowca zwyczajnego, robinii akacjowej oraz platanu </w:t>
      </w:r>
      <w:proofErr w:type="spellStart"/>
      <w:r>
        <w:rPr>
          <w:sz w:val="20"/>
        </w:rPr>
        <w:t>klonolistnego</w:t>
      </w:r>
      <w:proofErr w:type="spellEnd"/>
      <w:r>
        <w:rPr>
          <w:sz w:val="20"/>
        </w:rPr>
        <w:t>,</w:t>
      </w:r>
    </w:p>
    <w:p w14:paraId="699F60FC" w14:textId="77777777" w:rsidR="00047FAD" w:rsidRDefault="003F2DB4">
      <w:pPr>
        <w:pStyle w:val="Default"/>
        <w:ind w:left="720"/>
        <w:jc w:val="both"/>
        <w:rPr>
          <w:sz w:val="20"/>
        </w:rPr>
      </w:pPr>
      <w:r>
        <w:rPr>
          <w:sz w:val="20"/>
        </w:rPr>
        <w:t>c) 50 cm – w przypadku pozostałych gatunków drzew</w:t>
      </w:r>
    </w:p>
    <w:p w14:paraId="225897FD" w14:textId="77777777" w:rsidR="00047FAD" w:rsidRDefault="003F2DB4">
      <w:pPr>
        <w:pStyle w:val="Default"/>
        <w:numPr>
          <w:ilvl w:val="0"/>
          <w:numId w:val="5"/>
        </w:numPr>
        <w:spacing w:after="16"/>
        <w:jc w:val="both"/>
        <w:rPr>
          <w:sz w:val="20"/>
        </w:rPr>
      </w:pPr>
      <w:r>
        <w:rPr>
          <w:sz w:val="20"/>
        </w:rPr>
        <w:t>W przypadku usunięcia drzewa/drzew bez dokonania zgłoszenia lub przed upływem terminu na wniesienie sprzeciwu, a także pomimo wniesienia sprzeciwu do zgłoszenia, organ wymierza administracyjną karę pieniężną (podstawa prawna: art. 88 ust. 1 pkt 5 i pkt 6 ustawy o ochronie przyrody).</w:t>
      </w:r>
    </w:p>
    <w:p w14:paraId="3BCB82BA" w14:textId="77777777" w:rsidR="00047FAD" w:rsidRDefault="003F2DB4">
      <w:pPr>
        <w:pStyle w:val="Default"/>
        <w:numPr>
          <w:ilvl w:val="0"/>
          <w:numId w:val="5"/>
        </w:numPr>
        <w:jc w:val="both"/>
      </w:pPr>
      <w:r>
        <w:rPr>
          <w:sz w:val="20"/>
        </w:rPr>
        <w:t>Jeżeli w terminie 5 lat od dokonania oględzin przeprowadzonych przez organ w związku ze złożonym zgłoszeniem usunięcia drzewa lub drzew złożony zostanie wniosek o wydanie pozwolenia na budowę na podstawie ustawy z dnia 7 lipca 1994r. Prawo budowlane, a budowa będzie miała związek z prowadzeniem działalności gospodarczej i będzie realizowana na części nieruchomości, na której rosło/rosły usunięte drzewo/drzewa, organ nałoży na właściciela nieruchomości, w drodze decyzji administracyjnej, obowiązek uiszczenia</w:t>
      </w:r>
      <w:r>
        <w:rPr>
          <w:sz w:val="20"/>
        </w:rPr>
        <w:t xml:space="preserve"> opłaty za usunięcie drzewa lub drzew (podstawa prawna: art. 83f ust. 17 wprowadzony ustawy o ochronie przyrody).</w:t>
      </w:r>
    </w:p>
    <w:p w14:paraId="0962EDCB" w14:textId="77777777" w:rsidR="00047FAD" w:rsidRDefault="003F2DB4">
      <w:pPr>
        <w:pStyle w:val="Default"/>
        <w:numPr>
          <w:ilvl w:val="0"/>
          <w:numId w:val="5"/>
        </w:numPr>
        <w:spacing w:after="19"/>
        <w:jc w:val="both"/>
        <w:rPr>
          <w:sz w:val="20"/>
        </w:rPr>
      </w:pPr>
      <w:r>
        <w:rPr>
          <w:sz w:val="20"/>
        </w:rPr>
        <w:t xml:space="preserve">W przypadku nieusunięcia drzewa przed upływem 6 miesięcy od przeprowadzonych oględzin w terenie jego wycięcie może nastąpić po dokonaniu ponownego </w:t>
      </w:r>
      <w:r>
        <w:rPr>
          <w:sz w:val="20"/>
        </w:rPr>
        <w:t>zgłoszenia (podstawa prawna: art. 83f ust. 13 ustawy o ochronie przyrody) .</w:t>
      </w:r>
    </w:p>
    <w:p w14:paraId="33493E84" w14:textId="77777777" w:rsidR="00047FAD" w:rsidRDefault="003F2DB4">
      <w:pPr>
        <w:pStyle w:val="Default"/>
        <w:numPr>
          <w:ilvl w:val="0"/>
          <w:numId w:val="5"/>
        </w:numPr>
        <w:spacing w:after="19"/>
        <w:jc w:val="both"/>
        <w:rPr>
          <w:sz w:val="20"/>
        </w:rPr>
      </w:pPr>
      <w:r>
        <w:rPr>
          <w:sz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 (podstawa prawna: art. 33 § 3 i art. 76a §2 ustawy Kodeks postępowania administracyjnego).</w:t>
      </w:r>
    </w:p>
    <w:p w14:paraId="1BF02985" w14:textId="77777777" w:rsidR="00047FAD" w:rsidRDefault="003F2DB4">
      <w:pPr>
        <w:pStyle w:val="Default"/>
        <w:numPr>
          <w:ilvl w:val="0"/>
          <w:numId w:val="5"/>
        </w:numPr>
        <w:jc w:val="both"/>
      </w:pPr>
      <w:r>
        <w:rPr>
          <w:sz w:val="20"/>
        </w:rPr>
        <w:t xml:space="preserve">Od udzielonego pełnomocnictwa należy uiścić opłatę skarbową w wysokości 17 zł, w kasie do poboru opłaty skarbowej w </w:t>
      </w:r>
      <w:proofErr w:type="spellStart"/>
      <w:r>
        <w:rPr>
          <w:sz w:val="20"/>
        </w:rPr>
        <w:t>UG</w:t>
      </w:r>
      <w:proofErr w:type="spellEnd"/>
      <w:r>
        <w:rPr>
          <w:sz w:val="20"/>
        </w:rPr>
        <w:t xml:space="preserve"> Sztutowo przy ul. Gdańskiej 55, 82-110 Sztutowo lub przelewem na rachunek bankowy Gminy Sztutowo nr </w:t>
      </w:r>
      <w:r>
        <w:rPr>
          <w:b/>
          <w:bCs/>
          <w:sz w:val="20"/>
        </w:rPr>
        <w:t>36 8308 0001 0000 0101 2000 0010</w:t>
      </w:r>
      <w:r>
        <w:rPr>
          <w:sz w:val="20"/>
        </w:rPr>
        <w:t xml:space="preserve"> </w:t>
      </w:r>
      <w:r>
        <w:rPr>
          <w:b/>
          <w:sz w:val="20"/>
        </w:rPr>
        <w:t xml:space="preserve"> </w:t>
      </w:r>
      <w:r>
        <w:rPr>
          <w:sz w:val="20"/>
        </w:rPr>
        <w:t xml:space="preserve">w </w:t>
      </w:r>
      <w:proofErr w:type="spellStart"/>
      <w:r>
        <w:rPr>
          <w:sz w:val="20"/>
        </w:rPr>
        <w:t>BS</w:t>
      </w:r>
      <w:proofErr w:type="spellEnd"/>
      <w:r>
        <w:rPr>
          <w:sz w:val="20"/>
        </w:rPr>
        <w:t xml:space="preserve"> Stegna. Opłatę skarbową wpłaca się z chwilą powstania obowiązku jej zapłaty. Oryginał dowodu zapłaty albo jego uwierzytelnioną kopię należy dołączyć do akt sprawy. Pełnomocnictwa udzielone małżonkowi, wstępnemu, zstępnemu lub rodzeństwu są zwolnione z opłaty skarbowej.</w:t>
      </w:r>
    </w:p>
    <w:p w14:paraId="67758571" w14:textId="77777777" w:rsidR="00047FAD" w:rsidRDefault="00047FAD">
      <w:pPr>
        <w:pStyle w:val="Standard"/>
        <w:jc w:val="both"/>
        <w:rPr>
          <w:rFonts w:hint="eastAsia"/>
        </w:rPr>
      </w:pPr>
    </w:p>
    <w:p w14:paraId="228D2DBF" w14:textId="77777777" w:rsidR="00047FAD" w:rsidRDefault="00047FAD">
      <w:pPr>
        <w:pageBreakBefore/>
        <w:rPr>
          <w:rFonts w:hint="eastAsia"/>
        </w:rPr>
      </w:pPr>
    </w:p>
    <w:p w14:paraId="1D20CF3B" w14:textId="77777777" w:rsidR="00047FAD" w:rsidRDefault="00047FAD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EBAD1EB" w14:textId="77777777" w:rsidR="00047FAD" w:rsidRDefault="003F2DB4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KLAUZULA INFORMACYJNA </w:t>
      </w:r>
    </w:p>
    <w:p w14:paraId="3013E2CA" w14:textId="77777777" w:rsidR="00047FAD" w:rsidRDefault="003F2DB4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DOTYCZĄCA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PRZETWARZANIA DANYCH OSOBOWYCH</w:t>
      </w:r>
    </w:p>
    <w:p w14:paraId="05F01EA0" w14:textId="77777777" w:rsidR="00047FAD" w:rsidRDefault="003F2DB4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W ZAKRESIE WYCINKI DRZEW</w:t>
      </w:r>
    </w:p>
    <w:p w14:paraId="67D39F4A" w14:textId="77777777" w:rsidR="00047FAD" w:rsidRDefault="00047FAD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C92B871" w14:textId="77777777" w:rsidR="00047FAD" w:rsidRDefault="003F2DB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 uwagi na obowiązek stosowania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U. UE. L. z 2016 r. Nr 119, str. 1) (dalej: Rozporządzenie RODO), aktualne będą poniższe zasady związane z przetwarzaniem Pani/Pana danych osobowych :</w:t>
      </w:r>
    </w:p>
    <w:p w14:paraId="63BAA9BB" w14:textId="77777777" w:rsidR="00047FAD" w:rsidRDefault="00047FA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B0E4D3E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Administratorem danych jest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Urząd Gminy w Sztutowie, ul. Gdańska 55, 82-110 Sztutowo,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reprezentowany przez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Wójta Gminy.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Kontakt z administratorem możliwy jest osobiście lub korespondencyjnie na wskazany adres, telefonicznie pod numerem tel. 055 247 81 faks: 55 247 83 96 lub za pośrednictwem poczty elektronicznej: </w:t>
      </w:r>
      <w:hyperlink r:id="rId7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info@sztutowo.ug.gov.pl</w:t>
        </w:r>
      </w:hyperlink>
      <w:r>
        <w:t xml:space="preserve"> </w:t>
      </w:r>
    </w:p>
    <w:p w14:paraId="3EB602FD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W sprawach związanych z przetwarzaniem danych osobowych, a także przysługujących w tym zakresie praw można kontaktować się z Inspektorem Ochrony Danych wyznaczonym w Jednostce za pomocą poczty elektronicznej:  </w:t>
      </w:r>
      <w:hyperlink r:id="rId8" w:history="1">
        <w:r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iod@mainsoft.pl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79D77FA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Administrator przetwarza Pani/Pana dane osobowe na podstawie art. 6 ust. 1 lit c Rozporządzenia RODO tj.:  przetwarzanie jest niezbędne do wypełnienia obowiązku prawnego ciążącego na administratorze zgodnie z przepisami:</w:t>
      </w:r>
    </w:p>
    <w:p w14:paraId="1F10AA62" w14:textId="77777777" w:rsidR="00047FAD" w:rsidRDefault="003F2DB4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Ustawy z dnia 16 kwietnia 2004 r. o ochronie przyrody </w:t>
      </w:r>
    </w:p>
    <w:p w14:paraId="5D652F0B" w14:textId="77777777" w:rsidR="00047FAD" w:rsidRDefault="003F2DB4">
      <w:pPr>
        <w:pStyle w:val="Akapitzlist"/>
        <w:numPr>
          <w:ilvl w:val="0"/>
          <w:numId w:val="7"/>
        </w:numPr>
        <w:spacing w:after="1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Ustawy z dnia 14 czerwca 1960 r. Kodeks postępowania administracyjnego.</w:t>
      </w:r>
    </w:p>
    <w:p w14:paraId="0DCA90BE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przetwarzane będą w celu możliwości wykonywania ustawowych zadań określonych obowiązującymi przepisami prawa, a w szczególności: </w:t>
      </w:r>
    </w:p>
    <w:p w14:paraId="2F1F7109" w14:textId="77777777" w:rsidR="00047FAD" w:rsidRDefault="003F2DB4">
      <w:pPr>
        <w:pStyle w:val="Akapitzlist"/>
        <w:numPr>
          <w:ilvl w:val="1"/>
          <w:numId w:val="6"/>
        </w:numPr>
        <w:spacing w:after="12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obsługa zgłoszenia wycinki,</w:t>
      </w:r>
    </w:p>
    <w:p w14:paraId="64403FF5" w14:textId="77777777" w:rsidR="00047FAD" w:rsidRDefault="003F2DB4">
      <w:pPr>
        <w:pStyle w:val="Akapitzlist"/>
        <w:numPr>
          <w:ilvl w:val="1"/>
          <w:numId w:val="6"/>
        </w:numPr>
        <w:spacing w:after="12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wniesienie sprzeciwy w sprawie wycinki,</w:t>
      </w:r>
    </w:p>
    <w:p w14:paraId="0FE2841B" w14:textId="77777777" w:rsidR="00047FAD" w:rsidRDefault="003F2DB4">
      <w:pPr>
        <w:pStyle w:val="Akapitzlist"/>
        <w:numPr>
          <w:ilvl w:val="1"/>
          <w:numId w:val="6"/>
        </w:numPr>
        <w:spacing w:after="120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wydanie decyzji administracyjnej w przypadku postępowania z udziałem przedsiębiorców/rolników; </w:t>
      </w:r>
    </w:p>
    <w:p w14:paraId="7FF2BB13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będą przetwarzane przez okres niezbędny do realizacji celu dla jakiego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zostały zebrane, zgodnie z terminami określonymi w obowiązujących przepisach prawa, w szczególności ustawy z dnia 14 czerwca 1960 r. Kodeks postępowania administracyjnego, ustawy z dnia 14 lipca 1983 r. o narodowym zasobie archiwalnym i archiwach a także Rozporządzenia Prezesa Rady Ministrów z dnia 18 stycznia 2011 r. w sprawie instrukcji kancelaryjnej, jednolitych rzeczowych wykazów akt oraz instrukcji w sprawie organizacji i zakresu działania archiwów zakładowych. </w:t>
      </w:r>
    </w:p>
    <w:p w14:paraId="1DFFBBBE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Pani/Pana dane osobowe mogą być przekazywane upoważnionym z mocy prawa podmiotom, w tym organom władzy publicznej oraz podmiotom wykonującym zadania publiczne w zakresie i celach wynikających z przepisów prawa, dostawcom systemów IT, z którymi współpracuje Administrator, w celu utrzymania ciągłości oraz poprawności działania systemów, podmiotom prowadzącym działalność pocztową lub kurierską, w celu dostarczenia korespondencji, podmiotom z którymi współpracuje Administrator na podstawie stosownych umów powie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rzenia przetwarzania danych. </w:t>
      </w:r>
    </w:p>
    <w:p w14:paraId="76D23AF7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Podanie danych jest obligatoryjne, a obowiązek podania danych jest niezbędny w celu przeprowadzenia postępowania administracyjnego zgodnie z obowiązującymi przepisami prawa.</w:t>
      </w:r>
    </w:p>
    <w:p w14:paraId="7A2D18DA" w14:textId="77777777" w:rsidR="00047FAD" w:rsidRDefault="003F2DB4">
      <w:pPr>
        <w:pStyle w:val="Akapitzlist"/>
        <w:numPr>
          <w:ilvl w:val="0"/>
          <w:numId w:val="6"/>
        </w:numPr>
        <w:spacing w:after="120"/>
        <w:ind w:left="426"/>
        <w:jc w:val="both"/>
      </w:pPr>
      <w:r>
        <w:rPr>
          <w:rFonts w:ascii="Times New Roman" w:hAnsi="Times New Roman" w:cs="Times New Roman"/>
          <w:sz w:val="20"/>
          <w:szCs w:val="20"/>
        </w:rPr>
        <w:t>W związku z przetwarzaniem udostępnionych przez Panią/Pana danych osobowych, w sytuacjach przewidzianych w Rozporządzeniu RODO przysługuje Pani/Panu prawo do: dostępu do swoich danych (art. 15 Rozporządzenia RODO), sprostowania (art. 16 Rozporządzenia RODO), usunięcia (wyłącznie w przypadkach określonych w art. 17 Rozporządzenia RODO), ograniczenia przetwarzania (art. 18 Rozporządzenia RODO).</w:t>
      </w:r>
    </w:p>
    <w:p w14:paraId="2F1F5E9B" w14:textId="77777777" w:rsidR="00047FAD" w:rsidRDefault="003F2DB4">
      <w:pPr>
        <w:pStyle w:val="Akapitzlist"/>
        <w:numPr>
          <w:ilvl w:val="0"/>
          <w:numId w:val="6"/>
        </w:numPr>
        <w:spacing w:before="120"/>
        <w:ind w:left="426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W przypadku uznania, że przetwarzanie przez w/w administratora Pani/Pana danych osobowych narusza przepisy Rozporządzenia RODO, przysługuje Pani/Panu prawo do wniesienia skargi do organu nadzorczego tj. Urzędu Ochrony Danych Osobowych, ul. Stawki 2, 00-193 Warszawa.</w:t>
      </w:r>
    </w:p>
    <w:p w14:paraId="617D1A14" w14:textId="77777777" w:rsidR="00047FAD" w:rsidRDefault="003F2DB4">
      <w:pPr>
        <w:pStyle w:val="Akapitzlist"/>
        <w:numPr>
          <w:ilvl w:val="0"/>
          <w:numId w:val="6"/>
        </w:numPr>
        <w:spacing w:before="120"/>
        <w:ind w:left="426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</w:t>
      </w:r>
      <w:r>
        <w:rPr>
          <w:rFonts w:ascii="Times New Roman" w:hAnsi="Times New Roman" w:cs="Times New Roman"/>
          <w:sz w:val="20"/>
          <w:szCs w:val="20"/>
        </w:rPr>
        <w:t>nie podlegają zautomatyzowanemu podejmowaniu decyzji, ani profilowaniu.</w:t>
      </w:r>
    </w:p>
    <w:sectPr w:rsidR="00047FA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5400" w14:textId="77777777" w:rsidR="003F2DB4" w:rsidRDefault="003F2DB4">
      <w:pPr>
        <w:rPr>
          <w:rFonts w:hint="eastAsia"/>
        </w:rPr>
      </w:pPr>
      <w:r>
        <w:separator/>
      </w:r>
    </w:p>
  </w:endnote>
  <w:endnote w:type="continuationSeparator" w:id="0">
    <w:p w14:paraId="594F08A2" w14:textId="77777777" w:rsidR="003F2DB4" w:rsidRDefault="003F2D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63982" w14:textId="77777777" w:rsidR="003F2DB4" w:rsidRDefault="003F2DB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CCDFFCA" w14:textId="77777777" w:rsidR="003F2DB4" w:rsidRDefault="003F2DB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B83"/>
    <w:multiLevelType w:val="multilevel"/>
    <w:tmpl w:val="3E9C70D0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E7DCE"/>
    <w:multiLevelType w:val="multilevel"/>
    <w:tmpl w:val="5A5CD03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9097C"/>
    <w:multiLevelType w:val="multilevel"/>
    <w:tmpl w:val="03FE903E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6911FB9"/>
    <w:multiLevelType w:val="multilevel"/>
    <w:tmpl w:val="8B803ABC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9135562"/>
    <w:multiLevelType w:val="multilevel"/>
    <w:tmpl w:val="B3BCC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26E95"/>
    <w:multiLevelType w:val="multilevel"/>
    <w:tmpl w:val="36303020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DFF43DA"/>
    <w:multiLevelType w:val="multilevel"/>
    <w:tmpl w:val="AC42D0C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576746085">
    <w:abstractNumId w:val="5"/>
  </w:num>
  <w:num w:numId="2" w16cid:durableId="1608001632">
    <w:abstractNumId w:val="3"/>
  </w:num>
  <w:num w:numId="3" w16cid:durableId="2140680151">
    <w:abstractNumId w:val="2"/>
  </w:num>
  <w:num w:numId="4" w16cid:durableId="13507157">
    <w:abstractNumId w:val="1"/>
  </w:num>
  <w:num w:numId="5" w16cid:durableId="1147670577">
    <w:abstractNumId w:val="4"/>
  </w:num>
  <w:num w:numId="6" w16cid:durableId="661782542">
    <w:abstractNumId w:val="0"/>
  </w:num>
  <w:num w:numId="7" w16cid:durableId="4569915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47FAD"/>
    <w:rsid w:val="00047FAD"/>
    <w:rsid w:val="003F2DB4"/>
    <w:rsid w:val="0057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8E02"/>
  <w15:docId w15:val="{440049A0-4CDE-47FC-A348-9437D442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</w:rPr>
  </w:style>
  <w:style w:type="paragraph" w:customStyle="1" w:styleId="TableContents">
    <w:name w:val="Table Contents"/>
    <w:basedOn w:val="Standard"/>
  </w:style>
  <w:style w:type="character" w:styleId="Hipercze">
    <w:name w:val="Hyperlink"/>
    <w:basedOn w:val="Domylnaczcionkaakapitu"/>
    <w:rPr>
      <w:color w:val="0563C1"/>
      <w:u w:val="single"/>
    </w:rPr>
  </w:style>
  <w:style w:type="paragraph" w:styleId="Akapitzlist">
    <w:name w:val="List Paragraph"/>
    <w:basedOn w:val="Normalny"/>
    <w:pPr>
      <w:widowControl/>
      <w:spacing w:after="200" w:line="276" w:lineRule="auto"/>
      <w:ind w:left="720"/>
      <w:contextualSpacing/>
      <w:textAlignment w:val="auto"/>
    </w:pPr>
    <w:rPr>
      <w:rFonts w:ascii="Calibri" w:eastAsia="Calibri" w:hAnsi="Calibri" w:cs="Calibri"/>
      <w:sz w:val="22"/>
      <w:szCs w:val="22"/>
      <w:lang w:eastAsia="ar-SA" w:bidi="ar-SA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insof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ztutowo.u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6150</Characters>
  <Application>Microsoft Office Word</Application>
  <DocSecurity>0</DocSecurity>
  <Lines>143</Lines>
  <Paragraphs>48</Paragraphs>
  <ScaleCrop>false</ScaleCrop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Charkiewicz</dc:creator>
  <cp:lastModifiedBy>Agnieszka Piórko</cp:lastModifiedBy>
  <cp:revision>2</cp:revision>
  <cp:lastPrinted>2024-10-14T09:23:00Z</cp:lastPrinted>
  <dcterms:created xsi:type="dcterms:W3CDTF">2025-01-31T11:12:00Z</dcterms:created>
  <dcterms:modified xsi:type="dcterms:W3CDTF">2025-01-31T11:12:00Z</dcterms:modified>
</cp:coreProperties>
</file>